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F43" w:rsidRDefault="00883F43" w:rsidP="0051081F">
      <w:pPr>
        <w:pStyle w:val="Heading2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Kobiór, </w:t>
      </w:r>
      <w:r w:rsidRPr="00DA348E">
        <w:rPr>
          <w:rFonts w:ascii="Arial" w:hAnsi="Arial" w:cs="Arial"/>
          <w:color w:val="000000"/>
          <w:sz w:val="16"/>
          <w:szCs w:val="16"/>
        </w:rPr>
        <w:t>………</w:t>
      </w:r>
      <w:r>
        <w:rPr>
          <w:rFonts w:ascii="Arial" w:hAnsi="Arial" w:cs="Arial"/>
          <w:color w:val="000000"/>
          <w:sz w:val="16"/>
          <w:szCs w:val="16"/>
        </w:rPr>
        <w:t>………………</w:t>
      </w:r>
      <w:r w:rsidRPr="00DA348E">
        <w:rPr>
          <w:rFonts w:ascii="Arial" w:hAnsi="Arial" w:cs="Arial"/>
          <w:color w:val="000000"/>
          <w:sz w:val="16"/>
          <w:szCs w:val="16"/>
        </w:rPr>
        <w:t>………………………</w:t>
      </w:r>
    </w:p>
    <w:p w:rsidR="00883F43" w:rsidRPr="00BF13A8" w:rsidRDefault="00883F43" w:rsidP="00BF13A8"/>
    <w:p w:rsidR="00883F43" w:rsidRDefault="00883F43" w:rsidP="007318B6">
      <w:pPr>
        <w:spacing w:after="0" w:line="240" w:lineRule="auto"/>
        <w:jc w:val="both"/>
        <w:rPr>
          <w:rFonts w:ascii="Arial" w:hAnsi="Arial" w:cs="Arial"/>
          <w:sz w:val="28"/>
        </w:rPr>
      </w:pPr>
    </w:p>
    <w:p w:rsidR="00883F43" w:rsidRDefault="00883F43" w:rsidP="00A823E9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883F43" w:rsidRPr="00DA348E" w:rsidRDefault="00883F43" w:rsidP="006E29F6">
      <w:pPr>
        <w:pStyle w:val="Heading1"/>
        <w:tabs>
          <w:tab w:val="left" w:pos="0"/>
        </w:tabs>
        <w:spacing w:line="100" w:lineRule="atLeast"/>
        <w:rPr>
          <w:rFonts w:ascii="Arial" w:hAnsi="Arial" w:cs="Arial"/>
          <w:sz w:val="24"/>
        </w:rPr>
      </w:pPr>
    </w:p>
    <w:p w:rsidR="00883F43" w:rsidRPr="00DA348E" w:rsidRDefault="00883F43" w:rsidP="00DA348E">
      <w:pPr>
        <w:pStyle w:val="Heading1"/>
        <w:tabs>
          <w:tab w:val="left" w:pos="0"/>
        </w:tabs>
        <w:spacing w:line="100" w:lineRule="atLeast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DA348E">
        <w:rPr>
          <w:rFonts w:ascii="Arial" w:hAnsi="Arial" w:cs="Arial"/>
          <w:b/>
          <w:color w:val="auto"/>
          <w:sz w:val="28"/>
          <w:szCs w:val="28"/>
        </w:rPr>
        <w:t>O Ś W I A D C Z E N I E</w:t>
      </w:r>
    </w:p>
    <w:p w:rsidR="00883F43" w:rsidRPr="00DA348E" w:rsidRDefault="00883F43" w:rsidP="006E29F6">
      <w:pPr>
        <w:rPr>
          <w:rFonts w:ascii="Arial" w:hAnsi="Arial" w:cs="Arial"/>
        </w:rPr>
      </w:pPr>
    </w:p>
    <w:p w:rsidR="00883F43" w:rsidRPr="00DA348E" w:rsidRDefault="00883F43" w:rsidP="006E29F6">
      <w:pPr>
        <w:spacing w:line="100" w:lineRule="atLeast"/>
        <w:rPr>
          <w:rFonts w:ascii="Arial" w:hAnsi="Arial" w:cs="Arial"/>
          <w:sz w:val="24"/>
          <w:szCs w:val="24"/>
        </w:rPr>
      </w:pPr>
    </w:p>
    <w:p w:rsidR="00883F43" w:rsidRPr="00DA348E" w:rsidRDefault="00883F43" w:rsidP="006E29F6">
      <w:pPr>
        <w:spacing w:line="100" w:lineRule="atLeast"/>
        <w:rPr>
          <w:rFonts w:ascii="Arial" w:hAnsi="Arial" w:cs="Arial"/>
          <w:sz w:val="24"/>
          <w:szCs w:val="24"/>
        </w:rPr>
      </w:pPr>
    </w:p>
    <w:p w:rsidR="00883F43" w:rsidRPr="002E4429" w:rsidRDefault="00883F43" w:rsidP="002E4429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E4429">
        <w:rPr>
          <w:rFonts w:ascii="Times New Roman" w:hAnsi="Times New Roman"/>
          <w:sz w:val="24"/>
          <w:szCs w:val="24"/>
        </w:rPr>
        <w:t xml:space="preserve">Ja niżej podpisany/a </w:t>
      </w:r>
      <w:r w:rsidRPr="002E4429">
        <w:rPr>
          <w:rFonts w:ascii="Times New Roman" w:hAnsi="Times New Roman"/>
          <w:sz w:val="16"/>
          <w:szCs w:val="16"/>
        </w:rPr>
        <w:t>……………………………………………………………………………………</w:t>
      </w:r>
      <w:r>
        <w:rPr>
          <w:rFonts w:ascii="Times New Roman" w:hAnsi="Times New Roman"/>
          <w:sz w:val="16"/>
          <w:szCs w:val="16"/>
        </w:rPr>
        <w:t>………………</w:t>
      </w:r>
      <w:r w:rsidRPr="002E4429">
        <w:rPr>
          <w:rFonts w:ascii="Times New Roman" w:hAnsi="Times New Roman"/>
          <w:sz w:val="16"/>
          <w:szCs w:val="16"/>
        </w:rPr>
        <w:t>……………....</w:t>
      </w:r>
    </w:p>
    <w:p w:rsidR="00883F43" w:rsidRPr="002E4429" w:rsidRDefault="00883F43" w:rsidP="00DA348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2E4429">
        <w:rPr>
          <w:rFonts w:ascii="Times New Roman" w:hAnsi="Times New Roman"/>
          <w:szCs w:val="24"/>
        </w:rPr>
        <w:t xml:space="preserve">                                                                                                       </w:t>
      </w:r>
      <w:r w:rsidRPr="002E4429">
        <w:rPr>
          <w:rFonts w:ascii="Times New Roman" w:hAnsi="Times New Roman"/>
          <w:sz w:val="16"/>
          <w:szCs w:val="16"/>
        </w:rPr>
        <w:t>(imię i nazwisko)</w:t>
      </w:r>
      <w:bookmarkStart w:id="0" w:name="_GoBack"/>
      <w:bookmarkEnd w:id="0"/>
    </w:p>
    <w:p w:rsidR="00883F43" w:rsidRPr="002E4429" w:rsidRDefault="00883F43" w:rsidP="006E29F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4429">
        <w:rPr>
          <w:rFonts w:ascii="Times New Roman" w:hAnsi="Times New Roman"/>
          <w:sz w:val="24"/>
          <w:szCs w:val="24"/>
        </w:rPr>
        <w:t xml:space="preserve">zam. w </w:t>
      </w:r>
      <w:r>
        <w:rPr>
          <w:rFonts w:ascii="Times New Roman" w:hAnsi="Times New Roman"/>
          <w:sz w:val="24"/>
          <w:szCs w:val="24"/>
        </w:rPr>
        <w:t>Kobiórze</w:t>
      </w:r>
      <w:r w:rsidRPr="002E4429">
        <w:rPr>
          <w:rFonts w:ascii="Times New Roman" w:hAnsi="Times New Roman"/>
          <w:sz w:val="24"/>
          <w:szCs w:val="24"/>
        </w:rPr>
        <w:t xml:space="preserve"> przy ul. </w:t>
      </w:r>
      <w:r w:rsidRPr="002E4429">
        <w:rPr>
          <w:rFonts w:ascii="Times New Roman" w:hAnsi="Times New Roman"/>
          <w:sz w:val="16"/>
          <w:szCs w:val="16"/>
        </w:rPr>
        <w:t>……………………………………………………….……………….........</w:t>
      </w:r>
    </w:p>
    <w:p w:rsidR="00883F43" w:rsidRPr="002E4429" w:rsidRDefault="00883F43" w:rsidP="006E29F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4429">
        <w:rPr>
          <w:rFonts w:ascii="Times New Roman" w:hAnsi="Times New Roman"/>
          <w:sz w:val="24"/>
          <w:szCs w:val="24"/>
        </w:rPr>
        <w:t xml:space="preserve">oświadczam, że posiadam </w:t>
      </w:r>
      <w:r w:rsidRPr="002E4429">
        <w:rPr>
          <w:rFonts w:ascii="Times New Roman" w:hAnsi="Times New Roman"/>
          <w:sz w:val="16"/>
          <w:szCs w:val="16"/>
        </w:rPr>
        <w:t>…………….……</w:t>
      </w:r>
      <w:r w:rsidRPr="002E4429">
        <w:rPr>
          <w:rFonts w:ascii="Times New Roman" w:hAnsi="Times New Roman"/>
          <w:sz w:val="24"/>
          <w:szCs w:val="24"/>
        </w:rPr>
        <w:t xml:space="preserve"> - letni staż pracy w gospodarstwie rolnym, który jest warunkiem powołania na rzeczoznawcę.</w:t>
      </w:r>
    </w:p>
    <w:p w:rsidR="00883F43" w:rsidRPr="002E4429" w:rsidRDefault="00883F43" w:rsidP="006E29F6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4429">
        <w:rPr>
          <w:rFonts w:ascii="Times New Roman" w:hAnsi="Times New Roman"/>
          <w:sz w:val="24"/>
          <w:szCs w:val="24"/>
        </w:rPr>
        <w:t xml:space="preserve">Świadomy/a odpowiedzialności karnej z art. 233 § 1 Kodeksu Karnego za zeznanie nieprawdy lub zatajenie prawdy, niniejszym oświadczam, że w/w informacje są zgodne </w:t>
      </w:r>
      <w:r>
        <w:rPr>
          <w:rFonts w:ascii="Times New Roman" w:hAnsi="Times New Roman"/>
          <w:sz w:val="24"/>
          <w:szCs w:val="24"/>
        </w:rPr>
        <w:br/>
      </w:r>
      <w:r w:rsidRPr="002E4429">
        <w:rPr>
          <w:rFonts w:ascii="Times New Roman" w:hAnsi="Times New Roman"/>
          <w:sz w:val="24"/>
          <w:szCs w:val="24"/>
        </w:rPr>
        <w:t>z prawdą. Prawdziwość powyższych danych potwierdzam własnoręcznym podpisem.</w:t>
      </w:r>
    </w:p>
    <w:p w:rsidR="00883F43" w:rsidRPr="002E4429" w:rsidRDefault="00883F43" w:rsidP="006E29F6">
      <w:pPr>
        <w:spacing w:line="100" w:lineRule="atLeast"/>
        <w:ind w:left="4956" w:firstLine="708"/>
        <w:rPr>
          <w:rFonts w:ascii="Times New Roman" w:hAnsi="Times New Roman"/>
          <w:sz w:val="28"/>
          <w:szCs w:val="28"/>
        </w:rPr>
      </w:pPr>
    </w:p>
    <w:p w:rsidR="00883F43" w:rsidRPr="002E4429" w:rsidRDefault="00883F43" w:rsidP="00DA348E">
      <w:pPr>
        <w:spacing w:line="100" w:lineRule="atLeast"/>
        <w:jc w:val="right"/>
        <w:rPr>
          <w:rFonts w:ascii="Times New Roman" w:hAnsi="Times New Roman"/>
          <w:sz w:val="16"/>
          <w:szCs w:val="16"/>
        </w:rPr>
      </w:pP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28"/>
          <w:szCs w:val="28"/>
        </w:rPr>
        <w:tab/>
      </w:r>
      <w:r w:rsidRPr="002E4429">
        <w:rPr>
          <w:rFonts w:ascii="Times New Roman" w:hAnsi="Times New Roman"/>
          <w:sz w:val="16"/>
          <w:szCs w:val="16"/>
        </w:rPr>
        <w:t xml:space="preserve">................................................................................................               </w:t>
      </w:r>
    </w:p>
    <w:p w:rsidR="00883F43" w:rsidRPr="002E4429" w:rsidRDefault="00883F43" w:rsidP="00DA348E">
      <w:pPr>
        <w:spacing w:line="100" w:lineRule="atLeast"/>
        <w:jc w:val="right"/>
        <w:rPr>
          <w:rFonts w:ascii="Times New Roman" w:hAnsi="Times New Roman"/>
          <w:sz w:val="16"/>
          <w:szCs w:val="16"/>
        </w:rPr>
      </w:pPr>
      <w:r w:rsidRPr="002E4429">
        <w:rPr>
          <w:rFonts w:ascii="Times New Roman" w:hAnsi="Times New Roman"/>
          <w:sz w:val="16"/>
          <w:szCs w:val="16"/>
        </w:rPr>
        <w:t xml:space="preserve">                                (czytelny podpis składającego oświadczenie)</w:t>
      </w:r>
    </w:p>
    <w:p w:rsidR="00883F43" w:rsidRDefault="00883F43" w:rsidP="006E29F6"/>
    <w:p w:rsidR="00883F43" w:rsidRDefault="00883F43" w:rsidP="006E29F6">
      <w:pPr>
        <w:rPr>
          <w:sz w:val="24"/>
          <w:szCs w:val="24"/>
        </w:rPr>
      </w:pPr>
    </w:p>
    <w:p w:rsidR="00883F43" w:rsidRDefault="00883F43" w:rsidP="006E29F6">
      <w:pPr>
        <w:rPr>
          <w:sz w:val="24"/>
          <w:szCs w:val="24"/>
        </w:rPr>
      </w:pPr>
    </w:p>
    <w:p w:rsidR="00883F43" w:rsidRPr="00264D69" w:rsidRDefault="00883F43" w:rsidP="00264D69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883F43" w:rsidRPr="00264D69" w:rsidSect="00B51036">
      <w:pgSz w:w="11906" w:h="16838"/>
      <w:pgMar w:top="28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67B9B"/>
    <w:multiLevelType w:val="hybridMultilevel"/>
    <w:tmpl w:val="567EAF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5759F4"/>
    <w:multiLevelType w:val="hybridMultilevel"/>
    <w:tmpl w:val="4E880960"/>
    <w:lvl w:ilvl="0" w:tplc="0415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160E5E0C"/>
    <w:multiLevelType w:val="hybridMultilevel"/>
    <w:tmpl w:val="9D8234BE"/>
    <w:lvl w:ilvl="0" w:tplc="380C9EC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359B3"/>
    <w:multiLevelType w:val="hybridMultilevel"/>
    <w:tmpl w:val="167284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BE70A6"/>
    <w:multiLevelType w:val="hybridMultilevel"/>
    <w:tmpl w:val="127215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7C1233"/>
    <w:multiLevelType w:val="hybridMultilevel"/>
    <w:tmpl w:val="19CE38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5654F2"/>
    <w:multiLevelType w:val="hybridMultilevel"/>
    <w:tmpl w:val="775C69B0"/>
    <w:lvl w:ilvl="0" w:tplc="B45EE7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4136009C"/>
    <w:multiLevelType w:val="hybridMultilevel"/>
    <w:tmpl w:val="32681918"/>
    <w:lvl w:ilvl="0" w:tplc="2A160F4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4AB54F74"/>
    <w:multiLevelType w:val="hybridMultilevel"/>
    <w:tmpl w:val="775C69B0"/>
    <w:lvl w:ilvl="0" w:tplc="B45EE7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4D161285"/>
    <w:multiLevelType w:val="hybridMultilevel"/>
    <w:tmpl w:val="557629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18B6"/>
    <w:rsid w:val="0007443D"/>
    <w:rsid w:val="00081BD3"/>
    <w:rsid w:val="000B0313"/>
    <w:rsid w:val="00111AF5"/>
    <w:rsid w:val="00143111"/>
    <w:rsid w:val="001635AA"/>
    <w:rsid w:val="001B0A10"/>
    <w:rsid w:val="001C5ADD"/>
    <w:rsid w:val="001E5C03"/>
    <w:rsid w:val="002355C1"/>
    <w:rsid w:val="00264D69"/>
    <w:rsid w:val="002719E8"/>
    <w:rsid w:val="0028729B"/>
    <w:rsid w:val="002B139E"/>
    <w:rsid w:val="002D20C5"/>
    <w:rsid w:val="002E4429"/>
    <w:rsid w:val="00341AD2"/>
    <w:rsid w:val="00342365"/>
    <w:rsid w:val="00343BAB"/>
    <w:rsid w:val="003C16DF"/>
    <w:rsid w:val="003D1909"/>
    <w:rsid w:val="003E1970"/>
    <w:rsid w:val="003F6BE8"/>
    <w:rsid w:val="004542C3"/>
    <w:rsid w:val="00480CD7"/>
    <w:rsid w:val="004B278C"/>
    <w:rsid w:val="004B5D74"/>
    <w:rsid w:val="004F4834"/>
    <w:rsid w:val="004F6D3C"/>
    <w:rsid w:val="00502E96"/>
    <w:rsid w:val="0051081F"/>
    <w:rsid w:val="00531E8A"/>
    <w:rsid w:val="005455A2"/>
    <w:rsid w:val="0057578D"/>
    <w:rsid w:val="00593CD6"/>
    <w:rsid w:val="0062158B"/>
    <w:rsid w:val="00630F54"/>
    <w:rsid w:val="00646C24"/>
    <w:rsid w:val="00665907"/>
    <w:rsid w:val="006E29F6"/>
    <w:rsid w:val="00715C2F"/>
    <w:rsid w:val="007318B6"/>
    <w:rsid w:val="007404C3"/>
    <w:rsid w:val="007622C0"/>
    <w:rsid w:val="00775464"/>
    <w:rsid w:val="00781515"/>
    <w:rsid w:val="007827DF"/>
    <w:rsid w:val="007B020F"/>
    <w:rsid w:val="007B156E"/>
    <w:rsid w:val="007C5B59"/>
    <w:rsid w:val="00844EE1"/>
    <w:rsid w:val="00850BDE"/>
    <w:rsid w:val="0085156D"/>
    <w:rsid w:val="00883F43"/>
    <w:rsid w:val="008B7AA1"/>
    <w:rsid w:val="008F62FF"/>
    <w:rsid w:val="00994EF9"/>
    <w:rsid w:val="009D741F"/>
    <w:rsid w:val="00A347BE"/>
    <w:rsid w:val="00A823E9"/>
    <w:rsid w:val="00A851CE"/>
    <w:rsid w:val="00A85AB3"/>
    <w:rsid w:val="00AB5567"/>
    <w:rsid w:val="00AE3B8E"/>
    <w:rsid w:val="00AF425B"/>
    <w:rsid w:val="00B07DA2"/>
    <w:rsid w:val="00B27D63"/>
    <w:rsid w:val="00B333C7"/>
    <w:rsid w:val="00B51036"/>
    <w:rsid w:val="00B513A5"/>
    <w:rsid w:val="00B529B1"/>
    <w:rsid w:val="00B552A3"/>
    <w:rsid w:val="00B70C38"/>
    <w:rsid w:val="00B74F83"/>
    <w:rsid w:val="00BA1BED"/>
    <w:rsid w:val="00BE44FE"/>
    <w:rsid w:val="00BF13A8"/>
    <w:rsid w:val="00C520E2"/>
    <w:rsid w:val="00C71E62"/>
    <w:rsid w:val="00C72E31"/>
    <w:rsid w:val="00C73C15"/>
    <w:rsid w:val="00C86D0E"/>
    <w:rsid w:val="00C94CC5"/>
    <w:rsid w:val="00C96B7F"/>
    <w:rsid w:val="00CA1C3A"/>
    <w:rsid w:val="00CB069D"/>
    <w:rsid w:val="00CB4969"/>
    <w:rsid w:val="00CC0CDB"/>
    <w:rsid w:val="00CC38E8"/>
    <w:rsid w:val="00D25BE4"/>
    <w:rsid w:val="00D80ECA"/>
    <w:rsid w:val="00D83524"/>
    <w:rsid w:val="00DA348E"/>
    <w:rsid w:val="00DD6191"/>
    <w:rsid w:val="00DD782A"/>
    <w:rsid w:val="00DE4598"/>
    <w:rsid w:val="00E22DC6"/>
    <w:rsid w:val="00E33EE2"/>
    <w:rsid w:val="00E37527"/>
    <w:rsid w:val="00E50F11"/>
    <w:rsid w:val="00E547AB"/>
    <w:rsid w:val="00E8029A"/>
    <w:rsid w:val="00E84890"/>
    <w:rsid w:val="00EA4763"/>
    <w:rsid w:val="00F10613"/>
    <w:rsid w:val="00F619BE"/>
    <w:rsid w:val="00FA1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70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29F6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0313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E29F6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B0313"/>
    <w:rPr>
      <w:rFonts w:ascii="Calibri Light" w:hAnsi="Calibri Light" w:cs="Times New Roman"/>
      <w:color w:val="2E74B5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BE4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44F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3C1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F1061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65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125</Words>
  <Characters>754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Kobiór, ………………………………………………</dc:title>
  <dc:subject/>
  <dc:creator>Tomasz Górski</dc:creator>
  <cp:keywords/>
  <dc:description/>
  <cp:lastModifiedBy>Agnieszka Szczyrbowska</cp:lastModifiedBy>
  <cp:revision>2</cp:revision>
  <cp:lastPrinted>2016-10-10T12:22:00Z</cp:lastPrinted>
  <dcterms:created xsi:type="dcterms:W3CDTF">2016-10-10T12:23:00Z</dcterms:created>
  <dcterms:modified xsi:type="dcterms:W3CDTF">2016-10-10T12:23:00Z</dcterms:modified>
</cp:coreProperties>
</file>