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8CD" w:rsidRPr="00A35333" w:rsidRDefault="001A58CD" w:rsidP="0051081F">
      <w:pPr>
        <w:pStyle w:val="Heading2"/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Kobiór</w:t>
      </w:r>
      <w:r w:rsidRPr="00A35333">
        <w:rPr>
          <w:rFonts w:ascii="Arial" w:hAnsi="Arial" w:cs="Arial"/>
          <w:color w:val="000000"/>
          <w:sz w:val="22"/>
          <w:szCs w:val="22"/>
        </w:rPr>
        <w:t>, ………………………………</w:t>
      </w:r>
    </w:p>
    <w:p w:rsidR="001A58CD" w:rsidRPr="00A35333" w:rsidRDefault="001A58CD" w:rsidP="00BF13A8">
      <w:pPr>
        <w:rPr>
          <w:rFonts w:ascii="Arial" w:hAnsi="Arial" w:cs="Arial"/>
        </w:rPr>
      </w:pPr>
    </w:p>
    <w:p w:rsidR="001A58CD" w:rsidRPr="00A35333" w:rsidRDefault="001A58CD" w:rsidP="007318B6">
      <w:pPr>
        <w:spacing w:after="0" w:line="240" w:lineRule="auto"/>
        <w:jc w:val="both"/>
        <w:rPr>
          <w:rFonts w:ascii="Arial" w:hAnsi="Arial" w:cs="Arial"/>
          <w:sz w:val="28"/>
        </w:rPr>
      </w:pPr>
    </w:p>
    <w:p w:rsidR="001A58CD" w:rsidRPr="00A35333" w:rsidRDefault="001A58CD" w:rsidP="00A3533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A35333">
        <w:rPr>
          <w:rFonts w:ascii="Arial" w:hAnsi="Arial" w:cs="Arial"/>
        </w:rPr>
        <w:t>………………………………………………</w:t>
      </w:r>
    </w:p>
    <w:p w:rsidR="001A58CD" w:rsidRPr="00A35333" w:rsidRDefault="001A58CD" w:rsidP="00A3533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A35333">
        <w:rPr>
          <w:rFonts w:ascii="Arial" w:hAnsi="Arial" w:cs="Arial"/>
        </w:rPr>
        <w:t>………………………………………………</w:t>
      </w:r>
    </w:p>
    <w:p w:rsidR="001A58CD" w:rsidRPr="00A35333" w:rsidRDefault="001A58CD" w:rsidP="00A3533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A35333">
        <w:rPr>
          <w:rFonts w:ascii="Arial" w:hAnsi="Arial" w:cs="Arial"/>
        </w:rPr>
        <w:t>………………………………………………</w:t>
      </w:r>
    </w:p>
    <w:p w:rsidR="001A58CD" w:rsidRPr="00A35333" w:rsidRDefault="001A58CD" w:rsidP="00A35333">
      <w:pPr>
        <w:autoSpaceDE w:val="0"/>
        <w:autoSpaceDN w:val="0"/>
        <w:adjustRightInd w:val="0"/>
        <w:rPr>
          <w:rFonts w:ascii="Arial" w:hAnsi="Arial" w:cs="Arial"/>
        </w:rPr>
      </w:pPr>
      <w:r w:rsidRPr="00A35333">
        <w:rPr>
          <w:rFonts w:ascii="Arial" w:hAnsi="Arial" w:cs="Arial"/>
        </w:rPr>
        <w:t>………………………………………………</w:t>
      </w:r>
    </w:p>
    <w:p w:rsidR="001A58CD" w:rsidRPr="00A35333" w:rsidRDefault="001A58CD" w:rsidP="00A35333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A35333">
        <w:rPr>
          <w:rFonts w:ascii="Arial" w:hAnsi="Arial" w:cs="Arial"/>
          <w:sz w:val="18"/>
          <w:szCs w:val="18"/>
        </w:rPr>
        <w:t>(imię i nazwisko, adres zamieszkania, telefon)</w:t>
      </w:r>
    </w:p>
    <w:p w:rsidR="001A58CD" w:rsidRPr="00A35333" w:rsidRDefault="001A58CD" w:rsidP="00A35333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</w:p>
    <w:p w:rsidR="001A58CD" w:rsidRPr="001A016F" w:rsidRDefault="001A58CD" w:rsidP="00A35333">
      <w:pPr>
        <w:autoSpaceDE w:val="0"/>
        <w:autoSpaceDN w:val="0"/>
        <w:adjustRightInd w:val="0"/>
        <w:jc w:val="right"/>
        <w:rPr>
          <w:rFonts w:ascii="Times New Roman" w:hAnsi="Times New Roman"/>
          <w:b/>
          <w:sz w:val="28"/>
          <w:szCs w:val="28"/>
        </w:rPr>
      </w:pPr>
      <w:r w:rsidRPr="001A016F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Wójt Gminy Kobiór</w:t>
      </w:r>
    </w:p>
    <w:p w:rsidR="001A58CD" w:rsidRPr="00A35333" w:rsidRDefault="001A58CD" w:rsidP="00A35333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</w:p>
    <w:p w:rsidR="001A58CD" w:rsidRPr="00A35333" w:rsidRDefault="001A58CD" w:rsidP="00A35333">
      <w:pPr>
        <w:autoSpaceDE w:val="0"/>
        <w:autoSpaceDN w:val="0"/>
        <w:adjustRightInd w:val="0"/>
        <w:spacing w:line="480" w:lineRule="auto"/>
        <w:jc w:val="right"/>
        <w:rPr>
          <w:rFonts w:ascii="Arial" w:hAnsi="Arial" w:cs="Arial"/>
          <w:sz w:val="24"/>
          <w:szCs w:val="24"/>
        </w:rPr>
      </w:pPr>
    </w:p>
    <w:p w:rsidR="001A58CD" w:rsidRPr="001A016F" w:rsidRDefault="001A58CD" w:rsidP="00A35333">
      <w:pPr>
        <w:autoSpaceDE w:val="0"/>
        <w:autoSpaceDN w:val="0"/>
        <w:adjustRightInd w:val="0"/>
        <w:spacing w:line="48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A016F">
        <w:rPr>
          <w:rFonts w:ascii="Times New Roman" w:hAnsi="Times New Roman"/>
          <w:sz w:val="24"/>
          <w:szCs w:val="24"/>
        </w:rPr>
        <w:t xml:space="preserve">Zwracam się z wnioskiem o powołanie mnie na rzeczoznawcę w celu szacowania zwierząt, produktów pochodzenia zwierzęcego i sprzętu, zgodnie z wymaganiami zawartymi </w:t>
      </w:r>
      <w:r>
        <w:rPr>
          <w:rFonts w:ascii="Times New Roman" w:hAnsi="Times New Roman"/>
          <w:sz w:val="24"/>
          <w:szCs w:val="24"/>
        </w:rPr>
        <w:br/>
      </w:r>
      <w:r w:rsidRPr="001A016F">
        <w:rPr>
          <w:rFonts w:ascii="Times New Roman" w:hAnsi="Times New Roman"/>
          <w:sz w:val="24"/>
          <w:szCs w:val="24"/>
        </w:rPr>
        <w:t>w Rozporządzeniu Ministra Rolnictwa i Rozwoju Wsi z dnia 30 lipca 2009 r. w sprawie rzeczoznawców wyznaczonych przez Powiatowego Lekarza Weterynarii do przeprowadzenia szacowania (Dz. U. z 2009r. Nr 142, poz. 1161).</w:t>
      </w:r>
    </w:p>
    <w:p w:rsidR="001A58CD" w:rsidRDefault="001A58CD" w:rsidP="00A35333">
      <w:pPr>
        <w:autoSpaceDE w:val="0"/>
        <w:autoSpaceDN w:val="0"/>
        <w:adjustRightInd w:val="0"/>
        <w:spacing w:line="48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A016F">
        <w:rPr>
          <w:rFonts w:ascii="Times New Roman" w:hAnsi="Times New Roman"/>
          <w:sz w:val="24"/>
          <w:szCs w:val="24"/>
        </w:rPr>
        <w:t xml:space="preserve">Oświadczam, że spełniam wymagania zawarte w §2 ust. 1 ww. rozporządzenia tj. posiadam wykształcenie </w:t>
      </w:r>
      <w:r w:rsidRPr="001A016F">
        <w:rPr>
          <w:rFonts w:ascii="Times New Roman" w:hAnsi="Times New Roman"/>
          <w:sz w:val="16"/>
          <w:szCs w:val="16"/>
        </w:rPr>
        <w:t>……………………………………………………………………………....…………………….………</w:t>
      </w:r>
      <w:r w:rsidRPr="001A016F">
        <w:rPr>
          <w:rFonts w:ascii="Times New Roman" w:hAnsi="Times New Roman"/>
          <w:sz w:val="24"/>
          <w:szCs w:val="24"/>
        </w:rPr>
        <w:t xml:space="preserve">  </w:t>
      </w:r>
    </w:p>
    <w:p w:rsidR="001A58CD" w:rsidRPr="001A016F" w:rsidRDefault="001A58CD" w:rsidP="001A016F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1A016F">
        <w:rPr>
          <w:rFonts w:ascii="Times New Roman" w:hAnsi="Times New Roman"/>
          <w:sz w:val="24"/>
          <w:szCs w:val="24"/>
        </w:rPr>
        <w:t xml:space="preserve">i jestem mieszkańcem Gminy </w:t>
      </w:r>
      <w:r>
        <w:rPr>
          <w:rFonts w:ascii="Times New Roman" w:hAnsi="Times New Roman"/>
          <w:sz w:val="24"/>
          <w:szCs w:val="24"/>
        </w:rPr>
        <w:t>Kobiór</w:t>
      </w:r>
      <w:r w:rsidRPr="001A016F">
        <w:rPr>
          <w:rFonts w:ascii="Times New Roman" w:hAnsi="Times New Roman"/>
          <w:sz w:val="24"/>
          <w:szCs w:val="24"/>
        </w:rPr>
        <w:t xml:space="preserve">. </w:t>
      </w:r>
      <w:bookmarkStart w:id="0" w:name="_GoBack"/>
      <w:bookmarkEnd w:id="0"/>
    </w:p>
    <w:p w:rsidR="001A58CD" w:rsidRPr="00A35333" w:rsidRDefault="001A58CD" w:rsidP="00A35333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1A58CD" w:rsidRPr="00A35333" w:rsidRDefault="001A58CD" w:rsidP="00A3533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A58CD" w:rsidRPr="00A35333" w:rsidRDefault="001A58CD" w:rsidP="00A3533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1A58CD" w:rsidRPr="00A35333" w:rsidRDefault="001A58CD" w:rsidP="00A35333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Arial" w:hAnsi="Arial" w:cs="Arial"/>
          <w:sz w:val="16"/>
          <w:szCs w:val="16"/>
        </w:rPr>
      </w:pPr>
      <w:r w:rsidRPr="00A35333">
        <w:rPr>
          <w:rFonts w:ascii="Arial" w:hAnsi="Arial" w:cs="Arial"/>
          <w:sz w:val="16"/>
          <w:szCs w:val="16"/>
        </w:rPr>
        <w:t>…………………</w:t>
      </w:r>
      <w:r>
        <w:rPr>
          <w:rFonts w:ascii="Arial" w:hAnsi="Arial" w:cs="Arial"/>
          <w:sz w:val="16"/>
          <w:szCs w:val="16"/>
        </w:rPr>
        <w:t>…………………………</w:t>
      </w:r>
      <w:r w:rsidRPr="00A35333">
        <w:rPr>
          <w:rFonts w:ascii="Arial" w:hAnsi="Arial" w:cs="Arial"/>
          <w:sz w:val="16"/>
          <w:szCs w:val="16"/>
        </w:rPr>
        <w:t>………………………..</w:t>
      </w:r>
    </w:p>
    <w:p w:rsidR="001A58CD" w:rsidRPr="00A35333" w:rsidRDefault="001A58CD" w:rsidP="00A35333">
      <w:pPr>
        <w:autoSpaceDE w:val="0"/>
        <w:autoSpaceDN w:val="0"/>
        <w:adjustRightInd w:val="0"/>
        <w:spacing w:line="240" w:lineRule="auto"/>
        <w:ind w:left="5664" w:firstLine="708"/>
        <w:jc w:val="both"/>
        <w:rPr>
          <w:rFonts w:ascii="Arial" w:hAnsi="Arial" w:cs="Arial"/>
          <w:sz w:val="18"/>
          <w:szCs w:val="18"/>
        </w:rPr>
      </w:pPr>
      <w:r w:rsidRPr="00A35333">
        <w:rPr>
          <w:rFonts w:ascii="Arial" w:hAnsi="Arial" w:cs="Arial"/>
          <w:sz w:val="18"/>
          <w:szCs w:val="18"/>
        </w:rPr>
        <w:t xml:space="preserve">         (podpis)</w:t>
      </w:r>
    </w:p>
    <w:p w:rsidR="001A58CD" w:rsidRPr="00A35333" w:rsidRDefault="001A58CD" w:rsidP="006E29F6">
      <w:pPr>
        <w:rPr>
          <w:rFonts w:ascii="Arial" w:hAnsi="Arial" w:cs="Arial"/>
          <w:sz w:val="24"/>
          <w:szCs w:val="24"/>
        </w:rPr>
      </w:pPr>
    </w:p>
    <w:p w:rsidR="001A58CD" w:rsidRDefault="001A58CD" w:rsidP="006E29F6">
      <w:pPr>
        <w:rPr>
          <w:sz w:val="24"/>
          <w:szCs w:val="24"/>
        </w:rPr>
      </w:pPr>
    </w:p>
    <w:p w:rsidR="001A58CD" w:rsidRPr="00264D69" w:rsidRDefault="001A58CD" w:rsidP="00264D69">
      <w:pPr>
        <w:pStyle w:val="ListParagraph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1A58CD" w:rsidRPr="00264D69" w:rsidSect="00B51036">
      <w:pgSz w:w="11906" w:h="16838"/>
      <w:pgMar w:top="284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67B9B"/>
    <w:multiLevelType w:val="hybridMultilevel"/>
    <w:tmpl w:val="567EAF7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5759F4"/>
    <w:multiLevelType w:val="hybridMultilevel"/>
    <w:tmpl w:val="4E880960"/>
    <w:lvl w:ilvl="0" w:tplc="0415000F">
      <w:start w:val="1"/>
      <w:numFmt w:val="decimal"/>
      <w:lvlText w:val="%1."/>
      <w:lvlJc w:val="left"/>
      <w:pPr>
        <w:ind w:left="135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160E5E0C"/>
    <w:multiLevelType w:val="hybridMultilevel"/>
    <w:tmpl w:val="9D8234BE"/>
    <w:lvl w:ilvl="0" w:tplc="380C9EC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359B3"/>
    <w:multiLevelType w:val="hybridMultilevel"/>
    <w:tmpl w:val="167284B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BE70A6"/>
    <w:multiLevelType w:val="hybridMultilevel"/>
    <w:tmpl w:val="1272151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37C1233"/>
    <w:multiLevelType w:val="hybridMultilevel"/>
    <w:tmpl w:val="19CE38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E5654F2"/>
    <w:multiLevelType w:val="hybridMultilevel"/>
    <w:tmpl w:val="775C69B0"/>
    <w:lvl w:ilvl="0" w:tplc="B45EE7D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4136009C"/>
    <w:multiLevelType w:val="hybridMultilevel"/>
    <w:tmpl w:val="32681918"/>
    <w:lvl w:ilvl="0" w:tplc="2A160F4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4AB54F74"/>
    <w:multiLevelType w:val="hybridMultilevel"/>
    <w:tmpl w:val="775C69B0"/>
    <w:lvl w:ilvl="0" w:tplc="B45EE7D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4D161285"/>
    <w:multiLevelType w:val="hybridMultilevel"/>
    <w:tmpl w:val="557629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9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18B6"/>
    <w:rsid w:val="0007443D"/>
    <w:rsid w:val="00081BD3"/>
    <w:rsid w:val="000B0313"/>
    <w:rsid w:val="00111AF5"/>
    <w:rsid w:val="00143111"/>
    <w:rsid w:val="001635AA"/>
    <w:rsid w:val="001A016F"/>
    <w:rsid w:val="001A58CD"/>
    <w:rsid w:val="001B0A10"/>
    <w:rsid w:val="001C5ADD"/>
    <w:rsid w:val="001E5C03"/>
    <w:rsid w:val="002355C1"/>
    <w:rsid w:val="00264D69"/>
    <w:rsid w:val="002719E8"/>
    <w:rsid w:val="0028729B"/>
    <w:rsid w:val="002B139E"/>
    <w:rsid w:val="002D20C5"/>
    <w:rsid w:val="00341AD2"/>
    <w:rsid w:val="00342365"/>
    <w:rsid w:val="00343BAB"/>
    <w:rsid w:val="003C16DF"/>
    <w:rsid w:val="003D1909"/>
    <w:rsid w:val="003E1970"/>
    <w:rsid w:val="003F6BE8"/>
    <w:rsid w:val="004542C3"/>
    <w:rsid w:val="00480CD7"/>
    <w:rsid w:val="004B278C"/>
    <w:rsid w:val="004F4834"/>
    <w:rsid w:val="004F6D3C"/>
    <w:rsid w:val="00502E96"/>
    <w:rsid w:val="0051081F"/>
    <w:rsid w:val="00531E8A"/>
    <w:rsid w:val="005455A2"/>
    <w:rsid w:val="0057578D"/>
    <w:rsid w:val="00593CD6"/>
    <w:rsid w:val="0062158B"/>
    <w:rsid w:val="00630F54"/>
    <w:rsid w:val="00646C24"/>
    <w:rsid w:val="00665907"/>
    <w:rsid w:val="006E29F6"/>
    <w:rsid w:val="00715C2F"/>
    <w:rsid w:val="007318B6"/>
    <w:rsid w:val="007404C3"/>
    <w:rsid w:val="007622C0"/>
    <w:rsid w:val="00775464"/>
    <w:rsid w:val="00781515"/>
    <w:rsid w:val="007827DF"/>
    <w:rsid w:val="007B020F"/>
    <w:rsid w:val="007B156E"/>
    <w:rsid w:val="007C5B59"/>
    <w:rsid w:val="00844EE1"/>
    <w:rsid w:val="00850BDE"/>
    <w:rsid w:val="0085156D"/>
    <w:rsid w:val="008B7AA1"/>
    <w:rsid w:val="008F62FF"/>
    <w:rsid w:val="00994EF9"/>
    <w:rsid w:val="009D741F"/>
    <w:rsid w:val="00A347BE"/>
    <w:rsid w:val="00A35333"/>
    <w:rsid w:val="00A823E9"/>
    <w:rsid w:val="00A851CE"/>
    <w:rsid w:val="00A85AB3"/>
    <w:rsid w:val="00AB5567"/>
    <w:rsid w:val="00AE3B8E"/>
    <w:rsid w:val="00AF425B"/>
    <w:rsid w:val="00B07DA2"/>
    <w:rsid w:val="00B27D63"/>
    <w:rsid w:val="00B51036"/>
    <w:rsid w:val="00B513A5"/>
    <w:rsid w:val="00B529B1"/>
    <w:rsid w:val="00B552A3"/>
    <w:rsid w:val="00B74F83"/>
    <w:rsid w:val="00BA1BED"/>
    <w:rsid w:val="00BE44FE"/>
    <w:rsid w:val="00BF13A8"/>
    <w:rsid w:val="00BF7F34"/>
    <w:rsid w:val="00C520E2"/>
    <w:rsid w:val="00C71E62"/>
    <w:rsid w:val="00C72E31"/>
    <w:rsid w:val="00C73C15"/>
    <w:rsid w:val="00C86D0E"/>
    <w:rsid w:val="00C94CC5"/>
    <w:rsid w:val="00C96B7F"/>
    <w:rsid w:val="00CA1C3A"/>
    <w:rsid w:val="00CB069D"/>
    <w:rsid w:val="00CB4969"/>
    <w:rsid w:val="00CC0CDB"/>
    <w:rsid w:val="00CC38E8"/>
    <w:rsid w:val="00D25BE4"/>
    <w:rsid w:val="00D25C3E"/>
    <w:rsid w:val="00D80ECA"/>
    <w:rsid w:val="00D83524"/>
    <w:rsid w:val="00DD6191"/>
    <w:rsid w:val="00DD782A"/>
    <w:rsid w:val="00DE4598"/>
    <w:rsid w:val="00E22DC6"/>
    <w:rsid w:val="00E33EE2"/>
    <w:rsid w:val="00E37527"/>
    <w:rsid w:val="00E50F11"/>
    <w:rsid w:val="00E547AB"/>
    <w:rsid w:val="00E8029A"/>
    <w:rsid w:val="00E84890"/>
    <w:rsid w:val="00EA4763"/>
    <w:rsid w:val="00F10613"/>
    <w:rsid w:val="00F61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970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E29F6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B0313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E29F6"/>
    <w:rPr>
      <w:rFonts w:ascii="Calibri Light" w:hAnsi="Calibri Light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B0313"/>
    <w:rPr>
      <w:rFonts w:ascii="Calibri Light" w:hAnsi="Calibri Light" w:cs="Times New Roman"/>
      <w:color w:val="2E74B5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BE4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44F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3C16D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F10613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8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124</Words>
  <Characters>744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Kobiór, ………………………………</dc:title>
  <dc:subject/>
  <dc:creator>Tomasz Górski</dc:creator>
  <cp:keywords/>
  <dc:description/>
  <cp:lastModifiedBy>Agnieszka Szczyrbowska</cp:lastModifiedBy>
  <cp:revision>2</cp:revision>
  <cp:lastPrinted>2016-10-10T12:17:00Z</cp:lastPrinted>
  <dcterms:created xsi:type="dcterms:W3CDTF">2016-10-10T12:17:00Z</dcterms:created>
  <dcterms:modified xsi:type="dcterms:W3CDTF">2016-10-10T12:17:00Z</dcterms:modified>
</cp:coreProperties>
</file>